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2C" w:rsidRPr="00B44CDD" w:rsidRDefault="00333FC0">
      <w:pPr>
        <w:rPr>
          <w:rFonts w:ascii="Times New Roman" w:hAnsi="Times New Roman" w:cs="Times New Roman"/>
        </w:rPr>
      </w:pPr>
      <w:r w:rsidRPr="00B44C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5B24EE" wp14:editId="5DA4BA77">
                <wp:simplePos x="0" y="0"/>
                <wp:positionH relativeFrom="column">
                  <wp:posOffset>19050</wp:posOffset>
                </wp:positionH>
                <wp:positionV relativeFrom="paragraph">
                  <wp:posOffset>600075</wp:posOffset>
                </wp:positionV>
                <wp:extent cx="2643505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82117" w:rsidRPr="003D7D13" w:rsidRDefault="00A82117" w:rsidP="00333F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bg-BG"/>
                              </w:rPr>
                            </w:pPr>
                            <w:r w:rsidRPr="003D7D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1618 </w:t>
                            </w:r>
                            <w:r w:rsidRPr="003D7D1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bg-BG"/>
                              </w:rPr>
                              <w:t>София, ул. Монтевидео</w:t>
                            </w:r>
                            <w:r w:rsidR="00333FC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B24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47.25pt;width:208.1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" filled="f" stroked="f" strokeweight=".5pt">
                <v:textbox>
                  <w:txbxContent>
                    <w:p w:rsidR="00A82117" w:rsidRPr="003D7D13" w:rsidRDefault="00A82117" w:rsidP="00333FC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bg-BG"/>
                        </w:rPr>
                      </w:pPr>
                      <w:r w:rsidRPr="003D7D1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1618 </w:t>
                      </w:r>
                      <w:r w:rsidRPr="003D7D13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bg-BG"/>
                        </w:rPr>
                        <w:t>София, ул. Монтевидео</w:t>
                      </w:r>
                      <w:r w:rsidR="00333FC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21</w:t>
                      </w:r>
                    </w:p>
                  </w:txbxContent>
                </v:textbox>
              </v:shape>
            </w:pict>
          </mc:Fallback>
        </mc:AlternateContent>
      </w:r>
      <w:r w:rsidRPr="00B44C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1FFBB" wp14:editId="2CDC9249">
                <wp:simplePos x="0" y="0"/>
                <wp:positionH relativeFrom="column">
                  <wp:posOffset>85725</wp:posOffset>
                </wp:positionH>
                <wp:positionV relativeFrom="paragraph">
                  <wp:posOffset>-180975</wp:posOffset>
                </wp:positionV>
                <wp:extent cx="2548255" cy="10572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25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33FC0" w:rsidRDefault="00333FC0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 xml:space="preserve">КАНДИДАТУРА ЗА СТУДЕНТСКИ ПРЕДСТАВИТЕЛ В СС НА НБУ – МАНДАТ </w:t>
                            </w:r>
                          </w:p>
                          <w:p w:rsidR="00B44CDD" w:rsidRDefault="00333FC0" w:rsidP="00C7652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bg-BG"/>
                              </w:rPr>
                              <w:t>2021 - 2023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FFBB" id="Text Box 8" o:spid="_x0000_s1027" type="#_x0000_t202" style="position:absolute;margin-left:6.75pt;margin-top:-14.25pt;width:200.65pt;height:8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" filled="f" stroked="f" strokeweight=".5pt">
                <v:textbox>
                  <w:txbxContent>
                    <w:p w:rsidR="00333FC0" w:rsidRDefault="00333FC0" w:rsidP="00C7652C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 xml:space="preserve">КАНДИДАТУРА ЗА СТУДЕНТСКИ ПРЕДСТАВИТЕЛ В СС НА НБУ – МАНДАТ </w:t>
                      </w:r>
                    </w:p>
                    <w:p w:rsidR="00B44CDD" w:rsidRDefault="00333FC0" w:rsidP="00C7652C">
                      <w:pPr>
                        <w:jc w:val="center"/>
                        <w:rPr>
                          <w:rFonts w:ascii="Times New Roman" w:hAnsi="Times New Roman" w:cs="Times New Roman"/>
                          <w:lang w:val="bg-BG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bg-BG"/>
                        </w:rPr>
                        <w:t>2021 - 2023</w:t>
                      </w:r>
                    </w:p>
                  </w:txbxContent>
                </v:textbox>
              </v:shape>
            </w:pict>
          </mc:Fallback>
        </mc:AlternateContent>
      </w:r>
      <w:r w:rsidR="00A82117" w:rsidRPr="00B44CD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39" behindDoc="0" locked="0" layoutInCell="1" allowOverlap="1" wp14:anchorId="668575B7" wp14:editId="2901E8E4">
            <wp:simplePos x="0" y="0"/>
            <wp:positionH relativeFrom="margin">
              <wp:posOffset>-904875</wp:posOffset>
            </wp:positionH>
            <wp:positionV relativeFrom="margin">
              <wp:posOffset>-895350</wp:posOffset>
            </wp:positionV>
            <wp:extent cx="7529195" cy="198628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695" w:rsidRDefault="00002695" w:rsidP="00CD5636">
      <w:pPr>
        <w:jc w:val="both"/>
        <w:rPr>
          <w:rFonts w:ascii="Times New Roman" w:hAnsi="Times New Roman" w:cs="Times New Roman"/>
          <w:lang w:val="bg-BG"/>
        </w:rPr>
      </w:pPr>
    </w:p>
    <w:p w:rsidR="00002695" w:rsidRDefault="00002695" w:rsidP="00CD5636">
      <w:pPr>
        <w:jc w:val="both"/>
        <w:rPr>
          <w:rFonts w:ascii="Times New Roman" w:hAnsi="Times New Roman" w:cs="Times New Roman"/>
          <w:lang w:val="bg-BG"/>
        </w:rPr>
      </w:pPr>
    </w:p>
    <w:p w:rsidR="00002695" w:rsidRDefault="00333FC0" w:rsidP="00333FC0">
      <w:pPr>
        <w:jc w:val="both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……………………………………………………………………………………………..</w:t>
      </w:r>
    </w:p>
    <w:p w:rsidR="00333FC0" w:rsidRDefault="00333FC0" w:rsidP="00333FC0">
      <w:pPr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(име, фамилия и факултетен номер)</w:t>
      </w:r>
    </w:p>
    <w:p w:rsidR="00333FC0" w:rsidRDefault="00333FC0" w:rsidP="00333FC0">
      <w:pPr>
        <w:jc w:val="center"/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                                  (</w:t>
      </w:r>
      <w:r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  <w:lang w:val="bg-BG"/>
        </w:rPr>
        <w:t>)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 xml:space="preserve">                        (телефонен номер)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………………………………………………………………………………………………</w:t>
      </w:r>
    </w:p>
    <w:p w:rsidR="00333FC0" w:rsidRDefault="00333FC0" w:rsidP="00333FC0">
      <w:pPr>
        <w:jc w:val="center"/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(програма, департамент, година на прием)</w:t>
      </w:r>
    </w:p>
    <w:p w:rsidR="00333FC0" w:rsidRDefault="00333FC0" w:rsidP="00333FC0">
      <w:pPr>
        <w:jc w:val="center"/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МОТИВАЦИЯ: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……………………………………………………………………………………………….</w:t>
      </w:r>
    </w:p>
    <w:p w:rsidR="00333FC0" w:rsidRPr="00333FC0" w:rsidRDefault="00333FC0" w:rsidP="00333FC0">
      <w:pPr>
        <w:jc w:val="both"/>
        <w:rPr>
          <w:rFonts w:ascii="Times New Roman" w:hAnsi="Times New Roman" w:cs="Times New Roman"/>
          <w:i/>
          <w:lang w:val="bg-BG"/>
        </w:rPr>
      </w:pPr>
      <w:r w:rsidRPr="00333FC0">
        <w:rPr>
          <w:rFonts w:ascii="Times New Roman" w:hAnsi="Times New Roman" w:cs="Times New Roman"/>
          <w:i/>
          <w:lang w:val="bg-BG"/>
        </w:rPr>
        <w:t>Какво Ви накара да се кандидатирате за студентски представител, кои са Вашите сфери на интерес и как смятате да бъдете полезен за студентската общност и други.</w:t>
      </w:r>
    </w:p>
    <w:p w:rsidR="00333FC0" w:rsidRPr="00333FC0" w:rsidRDefault="00333FC0" w:rsidP="00333FC0">
      <w:pPr>
        <w:jc w:val="both"/>
        <w:rPr>
          <w:rFonts w:ascii="Times New Roman" w:hAnsi="Times New Roman" w:cs="Times New Roman"/>
          <w:i/>
          <w:lang w:val="bg-BG"/>
        </w:rPr>
      </w:pPr>
      <w:r w:rsidRPr="00333FC0">
        <w:rPr>
          <w:rFonts w:ascii="Times New Roman" w:hAnsi="Times New Roman" w:cs="Times New Roman"/>
          <w:i/>
          <w:lang w:val="bg-BG"/>
        </w:rPr>
        <w:t>Тази информация ще бъде използвана за целите на обявяване на Вашата кандидатура.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ДОПЪЛНИТЕЛНА ИНФОРМАЦИЯ:</w:t>
      </w:r>
    </w:p>
    <w:p w:rsidR="00333FC0" w:rsidRDefault="00333FC0" w:rsidP="00333FC0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lang w:val="bg-BG"/>
        </w:rPr>
        <w:t>………………………………………………………………………………………………..</w:t>
      </w: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  <w:r w:rsidRPr="00333FC0">
        <w:rPr>
          <w:rFonts w:ascii="Times New Roman" w:hAnsi="Times New Roman" w:cs="Times New Roman"/>
          <w:i/>
          <w:lang w:val="bg-BG"/>
        </w:rPr>
        <w:t>Посочете Вашите умения и компетенции, които смятате, че ще Ви бъдат полезни в работата като студентски представител.</w:t>
      </w: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Default="00333FC0" w:rsidP="00333FC0">
      <w:pPr>
        <w:rPr>
          <w:rFonts w:ascii="Times New Roman" w:hAnsi="Times New Roman" w:cs="Times New Roman"/>
          <w:i/>
          <w:lang w:val="bg-BG"/>
        </w:rPr>
      </w:pPr>
    </w:p>
    <w:p w:rsidR="00333FC0" w:rsidRPr="009A2FAA" w:rsidRDefault="00333FC0" w:rsidP="00CD56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lang w:val="bg-BG"/>
        </w:rPr>
        <w:t xml:space="preserve">Попълненият формуляр изпратете на адрес </w:t>
      </w:r>
      <w:hyperlink r:id="rId8" w:history="1">
        <w:r w:rsidRPr="007843AF">
          <w:rPr>
            <w:rFonts w:ascii="Times New Roman" w:hAnsi="Times New Roman" w:cs="Times New Roman"/>
            <w:b/>
            <w:color w:val="2F5496" w:themeColor="accent1" w:themeShade="BF"/>
            <w:u w:val="single" w:color="0000FF"/>
            <w:lang w:val="en-GB" w:eastAsia="bg-BG"/>
          </w:rPr>
          <w:t>izborinbu2021@gmail.com</w:t>
        </w:r>
      </w:hyperlink>
      <w:r w:rsidR="007843AF" w:rsidRPr="007843AF">
        <w:rPr>
          <w:rFonts w:ascii="Times New Roman" w:hAnsi="Times New Roman" w:cs="Times New Roman"/>
          <w:b/>
          <w:color w:val="2F5496" w:themeColor="accent1" w:themeShade="BF"/>
          <w:u w:color="0000FF"/>
          <w:lang w:val="bg-BG" w:eastAsia="bg-BG"/>
        </w:rPr>
        <w:t xml:space="preserve"> </w:t>
      </w:r>
      <w:r w:rsidR="007843AF" w:rsidRPr="007843AF">
        <w:rPr>
          <w:rFonts w:ascii="Times New Roman" w:hAnsi="Times New Roman" w:cs="Times New Roman"/>
          <w:b/>
          <w:i/>
          <w:u w:color="0000FF"/>
          <w:lang w:val="bg-BG" w:eastAsia="bg-BG"/>
        </w:rPr>
        <w:t>не по-късно от 17.05.2021 г., 23:59 часа.</w:t>
      </w:r>
      <w:bookmarkStart w:id="0" w:name="_GoBack"/>
      <w:bookmarkEnd w:id="0"/>
    </w:p>
    <w:sectPr w:rsidR="00333FC0" w:rsidRPr="009A2FAA" w:rsidSect="00333FC0">
      <w:footerReference w:type="default" r:id="rId9"/>
      <w:pgSz w:w="11900" w:h="16840"/>
      <w:pgMar w:top="1135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E8E" w:rsidRDefault="00A12E8E" w:rsidP="00332BFA">
      <w:r>
        <w:separator/>
      </w:r>
    </w:p>
  </w:endnote>
  <w:endnote w:type="continuationSeparator" w:id="0">
    <w:p w:rsidR="00A12E8E" w:rsidRDefault="00A12E8E" w:rsidP="00332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52C" w:rsidRDefault="00C7652C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-901700</wp:posOffset>
          </wp:positionH>
          <wp:positionV relativeFrom="margin">
            <wp:posOffset>8860155</wp:posOffset>
          </wp:positionV>
          <wp:extent cx="7529195" cy="897255"/>
          <wp:effectExtent l="0" t="0" r="1905" b="444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E8E" w:rsidRDefault="00A12E8E" w:rsidP="00332BFA">
      <w:r>
        <w:separator/>
      </w:r>
    </w:p>
  </w:footnote>
  <w:footnote w:type="continuationSeparator" w:id="0">
    <w:p w:rsidR="00A12E8E" w:rsidRDefault="00A12E8E" w:rsidP="00332B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650DC"/>
    <w:multiLevelType w:val="hybridMultilevel"/>
    <w:tmpl w:val="CD7EFF1C"/>
    <w:lvl w:ilvl="0" w:tplc="40962C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B7E0E15"/>
    <w:multiLevelType w:val="hybridMultilevel"/>
    <w:tmpl w:val="BBB21BA4"/>
    <w:lvl w:ilvl="0" w:tplc="D8CEEE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78841D6"/>
    <w:multiLevelType w:val="hybridMultilevel"/>
    <w:tmpl w:val="7B668DE4"/>
    <w:lvl w:ilvl="0" w:tplc="EEF822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4D71EC"/>
    <w:multiLevelType w:val="multilevel"/>
    <w:tmpl w:val="55AC3C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" w15:restartNumberingAfterBreak="0">
    <w:nsid w:val="2BBE5BCD"/>
    <w:multiLevelType w:val="hybridMultilevel"/>
    <w:tmpl w:val="46DAB02E"/>
    <w:lvl w:ilvl="0" w:tplc="55065C8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DC1581"/>
    <w:multiLevelType w:val="multilevel"/>
    <w:tmpl w:val="7F320D8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6" w15:restartNumberingAfterBreak="0">
    <w:nsid w:val="44B93182"/>
    <w:multiLevelType w:val="hybridMultilevel"/>
    <w:tmpl w:val="C13005A2"/>
    <w:lvl w:ilvl="0" w:tplc="A1B062C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A53C40"/>
    <w:multiLevelType w:val="hybridMultilevel"/>
    <w:tmpl w:val="6D445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8355D"/>
    <w:multiLevelType w:val="multilevel"/>
    <w:tmpl w:val="683C60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6F3A51E0"/>
    <w:multiLevelType w:val="multilevel"/>
    <w:tmpl w:val="85E8B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9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B1"/>
    <w:rsid w:val="00002695"/>
    <w:rsid w:val="00022D4F"/>
    <w:rsid w:val="00027CF8"/>
    <w:rsid w:val="0005604E"/>
    <w:rsid w:val="00077C7D"/>
    <w:rsid w:val="001166EB"/>
    <w:rsid w:val="00141ED9"/>
    <w:rsid w:val="00165775"/>
    <w:rsid w:val="001A7BB5"/>
    <w:rsid w:val="001D695C"/>
    <w:rsid w:val="002318AC"/>
    <w:rsid w:val="00267DCA"/>
    <w:rsid w:val="002E45B0"/>
    <w:rsid w:val="002F01A9"/>
    <w:rsid w:val="00332BFA"/>
    <w:rsid w:val="00333FC0"/>
    <w:rsid w:val="00356409"/>
    <w:rsid w:val="003678CB"/>
    <w:rsid w:val="00367BCC"/>
    <w:rsid w:val="003A70AD"/>
    <w:rsid w:val="003B5F5A"/>
    <w:rsid w:val="003C5E17"/>
    <w:rsid w:val="003D7D13"/>
    <w:rsid w:val="0044273E"/>
    <w:rsid w:val="004819D7"/>
    <w:rsid w:val="004B717C"/>
    <w:rsid w:val="004C71B5"/>
    <w:rsid w:val="00530E53"/>
    <w:rsid w:val="005671AC"/>
    <w:rsid w:val="005D1F03"/>
    <w:rsid w:val="005D3710"/>
    <w:rsid w:val="00615072"/>
    <w:rsid w:val="006425F5"/>
    <w:rsid w:val="006C6918"/>
    <w:rsid w:val="007152A9"/>
    <w:rsid w:val="0077152C"/>
    <w:rsid w:val="007843AF"/>
    <w:rsid w:val="008A6239"/>
    <w:rsid w:val="008D1D48"/>
    <w:rsid w:val="00982F62"/>
    <w:rsid w:val="009A2FAA"/>
    <w:rsid w:val="00A12E8E"/>
    <w:rsid w:val="00A37607"/>
    <w:rsid w:val="00A82117"/>
    <w:rsid w:val="00AA2E2D"/>
    <w:rsid w:val="00B44CDD"/>
    <w:rsid w:val="00BD0A43"/>
    <w:rsid w:val="00C7612C"/>
    <w:rsid w:val="00C7652C"/>
    <w:rsid w:val="00CD42B0"/>
    <w:rsid w:val="00CD5636"/>
    <w:rsid w:val="00CF2C81"/>
    <w:rsid w:val="00D339B1"/>
    <w:rsid w:val="00D812F8"/>
    <w:rsid w:val="00DA3CA2"/>
    <w:rsid w:val="00DF50D7"/>
    <w:rsid w:val="00E64735"/>
    <w:rsid w:val="00EB51C6"/>
    <w:rsid w:val="00F37407"/>
    <w:rsid w:val="00F427AC"/>
    <w:rsid w:val="00F5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CE53C8"/>
  <w15:chartTrackingRefBased/>
  <w15:docId w15:val="{8C550E89-4221-4291-A3D6-3EE00899B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BFA"/>
  </w:style>
  <w:style w:type="paragraph" w:styleId="Footer">
    <w:name w:val="footer"/>
    <w:basedOn w:val="Normal"/>
    <w:link w:val="FooterChar"/>
    <w:uiPriority w:val="99"/>
    <w:unhideWhenUsed/>
    <w:rsid w:val="00332B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BFA"/>
  </w:style>
  <w:style w:type="paragraph" w:styleId="BalloonText">
    <w:name w:val="Balloon Text"/>
    <w:basedOn w:val="Normal"/>
    <w:link w:val="BalloonTextChar"/>
    <w:uiPriority w:val="99"/>
    <w:semiHidden/>
    <w:unhideWhenUsed/>
    <w:rsid w:val="006C6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4DE9"/>
    <w:pPr>
      <w:ind w:left="720"/>
      <w:contextualSpacing/>
    </w:pPr>
  </w:style>
  <w:style w:type="table" w:styleId="TableGrid">
    <w:name w:val="Table Grid"/>
    <w:basedOn w:val="TableNormal"/>
    <w:uiPriority w:val="59"/>
    <w:rsid w:val="00B44CDD"/>
    <w:rPr>
      <w:sz w:val="22"/>
      <w:szCs w:val="22"/>
      <w:lang w:val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borinbu2021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petkova\Downloads\NBU_Standart_Repo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NBU_Standart_Report_Template.dotx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Petia Petkova</dc:creator>
  <cp:keywords/>
  <dc:description/>
  <cp:lastModifiedBy>Nora</cp:lastModifiedBy>
  <cp:revision>2</cp:revision>
  <cp:lastPrinted>2021-05-12T08:57:00Z</cp:lastPrinted>
  <dcterms:created xsi:type="dcterms:W3CDTF">2021-05-12T08:57:00Z</dcterms:created>
  <dcterms:modified xsi:type="dcterms:W3CDTF">2021-05-12T08:57:00Z</dcterms:modified>
</cp:coreProperties>
</file>